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B0AD9" w14:textId="14E86408" w:rsidR="002D3781" w:rsidRDefault="002D3781" w:rsidP="00051058">
      <w:pPr>
        <w:pStyle w:val="Bezodstpw"/>
        <w:jc w:val="right"/>
        <w:rPr>
          <w:rFonts w:ascii="Calibri" w:hAnsi="Calibri" w:cs="Calibri"/>
        </w:rPr>
      </w:pPr>
    </w:p>
    <w:p w14:paraId="76CA0BC5" w14:textId="1A4383CE" w:rsidR="00051058" w:rsidRPr="00051058" w:rsidRDefault="002D3781" w:rsidP="002D3781">
      <w:pPr>
        <w:pStyle w:val="Bezodstpw"/>
        <w:tabs>
          <w:tab w:val="left" w:pos="3883"/>
        </w:tabs>
        <w:jc w:val="right"/>
        <w:rPr>
          <w:rFonts w:ascii="Calibri" w:hAnsi="Calibri" w:cs="Calibri"/>
          <w:b/>
        </w:rPr>
      </w:pPr>
      <w:r>
        <w:tab/>
      </w:r>
      <w:r w:rsidR="00051058" w:rsidRPr="00051058">
        <w:rPr>
          <w:rFonts w:ascii="Calibri" w:hAnsi="Calibri" w:cs="Calibri"/>
          <w:b/>
        </w:rPr>
        <w:t xml:space="preserve"> Załącznik nr </w:t>
      </w:r>
      <w:r w:rsidR="003D3EC1">
        <w:rPr>
          <w:rFonts w:ascii="Calibri" w:hAnsi="Calibri" w:cs="Calibri"/>
          <w:b/>
        </w:rPr>
        <w:t>3</w:t>
      </w:r>
      <w:r w:rsidR="00051058" w:rsidRPr="00051058">
        <w:rPr>
          <w:rFonts w:ascii="Calibri" w:hAnsi="Calibri" w:cs="Calibri"/>
          <w:b/>
        </w:rPr>
        <w:t xml:space="preserve"> do Zapytania ofertowego</w:t>
      </w:r>
    </w:p>
    <w:p w14:paraId="7F4BF44E" w14:textId="77777777"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14:paraId="1FE84D7F" w14:textId="77777777"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14:paraId="2DF1D00A" w14:textId="77777777"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14:paraId="30C6CD60" w14:textId="77777777"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14:paraId="55C1A920" w14:textId="77777777" w:rsidR="00051058" w:rsidRPr="00051058" w:rsidRDefault="00051058" w:rsidP="00051058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 xml:space="preserve"> 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14:paraId="018214E2" w14:textId="77777777" w:rsidR="00051058" w:rsidRPr="00051058" w:rsidRDefault="00051058" w:rsidP="00051058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  <w:t>(miejscowość, data)</w:t>
      </w:r>
    </w:p>
    <w:p w14:paraId="7667D6EC" w14:textId="77777777"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14:paraId="08AD1E1D" w14:textId="77777777" w:rsidR="00051058" w:rsidRPr="00051058" w:rsidRDefault="00051058" w:rsidP="00051058">
      <w:pPr>
        <w:spacing w:after="0" w:line="240" w:lineRule="auto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Formularz oferty</w:t>
      </w:r>
    </w:p>
    <w:p w14:paraId="7468FFA5" w14:textId="77777777" w:rsidR="00051058" w:rsidRPr="00051058" w:rsidRDefault="00051058" w:rsidP="00051058">
      <w:pPr>
        <w:spacing w:after="0" w:line="240" w:lineRule="auto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Zamówienie nr </w:t>
      </w:r>
      <w:r w:rsidR="00A82C5C">
        <w:rPr>
          <w:rFonts w:ascii="Calibri" w:hAnsi="Calibri" w:cs="Calibri"/>
          <w:b/>
        </w:rPr>
        <w:t>02</w:t>
      </w:r>
      <w:r>
        <w:rPr>
          <w:rFonts w:ascii="Calibri" w:hAnsi="Calibri" w:cs="Calibri"/>
          <w:b/>
        </w:rPr>
        <w:t>/2019</w:t>
      </w:r>
    </w:p>
    <w:p w14:paraId="7B245739" w14:textId="77777777" w:rsidR="00051058" w:rsidRPr="00051058" w:rsidRDefault="00051058" w:rsidP="00051058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</w:rPr>
      </w:pPr>
    </w:p>
    <w:p w14:paraId="3C331055" w14:textId="2B849109" w:rsidR="00051058" w:rsidRDefault="00051058" w:rsidP="00051058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W odpowiedzi na zapytanie ofertowe dotyczące</w:t>
      </w:r>
      <w:r w:rsidR="00903380">
        <w:rPr>
          <w:rFonts w:ascii="Calibri" w:hAnsi="Calibri" w:cs="Calibri"/>
        </w:rPr>
        <w:t xml:space="preserve"> </w:t>
      </w:r>
      <w:r w:rsidR="00A82C5C">
        <w:rPr>
          <w:rFonts w:ascii="Calibri" w:hAnsi="Calibri" w:cs="Calibri"/>
        </w:rPr>
        <w:t>z</w:t>
      </w:r>
      <w:r w:rsidR="00A82C5C" w:rsidRPr="00051058">
        <w:rPr>
          <w:rFonts w:ascii="Calibri" w:hAnsi="Calibri" w:cs="Calibri"/>
        </w:rPr>
        <w:t>akup</w:t>
      </w:r>
      <w:r w:rsidR="00A82C5C">
        <w:rPr>
          <w:rFonts w:ascii="Calibri" w:hAnsi="Calibri" w:cs="Calibri"/>
        </w:rPr>
        <w:t xml:space="preserve">u wartości niematerialnych i prawnych </w:t>
      </w:r>
      <w:r w:rsidR="006E37B6">
        <w:rPr>
          <w:rFonts w:ascii="Calibri" w:hAnsi="Calibri" w:cs="Calibri"/>
        </w:rPr>
        <w:t xml:space="preserve">oraz sprzętu teleinformatycznego </w:t>
      </w:r>
      <w:r w:rsidR="00A82C5C">
        <w:rPr>
          <w:rFonts w:ascii="Calibri" w:hAnsi="Calibri" w:cs="Calibri"/>
        </w:rPr>
        <w:t>,</w:t>
      </w:r>
      <w:r>
        <w:rPr>
          <w:rFonts w:ascii="Calibri" w:hAnsi="Calibri" w:cs="Calibri"/>
        </w:rPr>
        <w:t>w ramach projektu dofinansowanego ze środków UE pt.</w:t>
      </w:r>
      <w:r w:rsidR="006E37B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„</w:t>
      </w:r>
      <w:r w:rsidRPr="00051058">
        <w:rPr>
          <w:rFonts w:ascii="Calibri" w:hAnsi="Calibri" w:cs="Calibri"/>
          <w:b/>
        </w:rPr>
        <w:t>Wzmocnienie konkurencyjności przedsiębiorstwa Trol InterMedia sp. z o.o. poprzez wdrożenie innowacyjnej Platformy eGmina.”</w:t>
      </w:r>
      <w:r w:rsidR="006E37B6">
        <w:rPr>
          <w:rFonts w:ascii="Calibri" w:hAnsi="Calibri" w:cs="Calibri"/>
        </w:rPr>
        <w:t xml:space="preserve"> składam n</w:t>
      </w:r>
      <w:r w:rsidR="002871C6">
        <w:rPr>
          <w:rFonts w:ascii="Calibri" w:hAnsi="Calibri" w:cs="Calibri"/>
        </w:rPr>
        <w:t xml:space="preserve">iniejszą ofertę dotyczącą </w:t>
      </w:r>
      <w:r w:rsidR="006E37B6">
        <w:rPr>
          <w:rFonts w:ascii="Calibri" w:hAnsi="Calibri" w:cs="Calibri"/>
        </w:rPr>
        <w:t xml:space="preserve">: </w:t>
      </w:r>
    </w:p>
    <w:p w14:paraId="5F1234C2" w14:textId="1704C60B" w:rsidR="006E37B6" w:rsidRDefault="00176412" w:rsidP="002871C6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48532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1C6">
            <w:rPr>
              <w:rFonts w:ascii="MS Gothic" w:eastAsia="MS Gothic" w:hAnsi="MS Gothic" w:cs="Calibri" w:hint="eastAsia"/>
            </w:rPr>
            <w:t>☐</w:t>
          </w:r>
        </w:sdtContent>
      </w:sdt>
      <w:r w:rsidR="002871C6">
        <w:rPr>
          <w:rFonts w:ascii="Calibri" w:hAnsi="Calibri" w:cs="Calibri"/>
        </w:rPr>
        <w:t xml:space="preserve"> Części I</w:t>
      </w:r>
      <w:r w:rsidR="00CE68ED">
        <w:rPr>
          <w:rFonts w:ascii="Calibri" w:hAnsi="Calibri" w:cs="Calibri"/>
        </w:rPr>
        <w:t xml:space="preserve"> </w:t>
      </w:r>
      <w:r w:rsidR="000F388B">
        <w:rPr>
          <w:rFonts w:ascii="Calibri" w:hAnsi="Calibri" w:cs="Calibri"/>
        </w:rPr>
        <w:t>*</w:t>
      </w:r>
      <w:r w:rsidR="002871C6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-407466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1C6">
            <w:rPr>
              <w:rFonts w:ascii="MS Gothic" w:eastAsia="MS Gothic" w:hAnsi="MS Gothic" w:cs="Calibri" w:hint="eastAsia"/>
            </w:rPr>
            <w:t>☐</w:t>
          </w:r>
        </w:sdtContent>
      </w:sdt>
      <w:r w:rsidR="002871C6">
        <w:rPr>
          <w:rFonts w:ascii="Calibri" w:hAnsi="Calibri" w:cs="Calibri"/>
        </w:rPr>
        <w:t xml:space="preserve"> Części II</w:t>
      </w:r>
      <w:r w:rsidR="002871C6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46508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1C6">
            <w:rPr>
              <w:rFonts w:ascii="MS Gothic" w:eastAsia="MS Gothic" w:hAnsi="MS Gothic" w:cs="Calibri" w:hint="eastAsia"/>
            </w:rPr>
            <w:t>☐</w:t>
          </w:r>
        </w:sdtContent>
      </w:sdt>
      <w:r w:rsidR="002871C6">
        <w:rPr>
          <w:rFonts w:ascii="Calibri" w:hAnsi="Calibri" w:cs="Calibri"/>
        </w:rPr>
        <w:t xml:space="preserve"> Części III</w:t>
      </w:r>
      <w:r w:rsidR="002871C6">
        <w:rPr>
          <w:rFonts w:ascii="Calibri" w:hAnsi="Calibri" w:cs="Calibri"/>
        </w:rPr>
        <w:tab/>
      </w:r>
      <w:sdt>
        <w:sdtPr>
          <w:rPr>
            <w:rFonts w:ascii="Calibri" w:hAnsi="Calibri" w:cs="Calibri"/>
          </w:rPr>
          <w:id w:val="1837801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1C6">
            <w:rPr>
              <w:rFonts w:ascii="MS Gothic" w:eastAsia="MS Gothic" w:hAnsi="MS Gothic" w:cs="Calibri" w:hint="eastAsia"/>
            </w:rPr>
            <w:t>☐</w:t>
          </w:r>
        </w:sdtContent>
      </w:sdt>
      <w:r w:rsidR="002871C6">
        <w:rPr>
          <w:rFonts w:ascii="Calibri" w:hAnsi="Calibri" w:cs="Calibri"/>
        </w:rPr>
        <w:t xml:space="preserve"> Części IV</w:t>
      </w:r>
      <w:r w:rsidR="002871C6">
        <w:rPr>
          <w:rFonts w:ascii="Calibri" w:hAnsi="Calibri" w:cs="Calibri"/>
        </w:rPr>
        <w:tab/>
      </w:r>
    </w:p>
    <w:p w14:paraId="5C4230A5" w14:textId="77777777"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4881"/>
        <w:gridCol w:w="1847"/>
        <w:gridCol w:w="1847"/>
      </w:tblGrid>
      <w:tr w:rsidR="00051058" w:rsidRPr="00051058" w14:paraId="2806C500" w14:textId="77777777" w:rsidTr="00051058">
        <w:trPr>
          <w:trHeight w:val="270"/>
        </w:trPr>
        <w:tc>
          <w:tcPr>
            <w:tcW w:w="269" w:type="pct"/>
            <w:shd w:val="clear" w:color="auto" w:fill="BFBFBF"/>
            <w:noWrap/>
            <w:vAlign w:val="center"/>
            <w:hideMark/>
          </w:tcPr>
          <w:p w14:paraId="725106DA" w14:textId="77777777" w:rsidR="00051058" w:rsidRPr="00051058" w:rsidRDefault="00051058" w:rsidP="00BE290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Lp.</w:t>
            </w:r>
          </w:p>
        </w:tc>
        <w:tc>
          <w:tcPr>
            <w:tcW w:w="2693" w:type="pct"/>
            <w:shd w:val="clear" w:color="auto" w:fill="BFBFBF"/>
            <w:noWrap/>
            <w:vAlign w:val="center"/>
            <w:hideMark/>
          </w:tcPr>
          <w:p w14:paraId="2980BC07" w14:textId="7DCE7016" w:rsidR="00051058" w:rsidRPr="00051058" w:rsidRDefault="0013241A" w:rsidP="00BE290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>
              <w:rPr>
                <w:rFonts w:ascii="Calibri" w:hAnsi="Calibri" w:cs="Calibri"/>
                <w:b/>
                <w:bCs/>
                <w:iCs/>
              </w:rPr>
              <w:t>Zakres</w:t>
            </w:r>
          </w:p>
        </w:tc>
        <w:tc>
          <w:tcPr>
            <w:tcW w:w="1019" w:type="pct"/>
            <w:shd w:val="clear" w:color="auto" w:fill="BFBFBF"/>
            <w:noWrap/>
            <w:vAlign w:val="center"/>
            <w:hideMark/>
          </w:tcPr>
          <w:p w14:paraId="4ABA227F" w14:textId="77777777" w:rsidR="00051058" w:rsidRPr="00051058" w:rsidRDefault="00051058" w:rsidP="00BE290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Cena netto PLN</w:t>
            </w:r>
          </w:p>
        </w:tc>
        <w:tc>
          <w:tcPr>
            <w:tcW w:w="1019" w:type="pct"/>
            <w:shd w:val="clear" w:color="auto" w:fill="BFBFBF"/>
            <w:noWrap/>
            <w:vAlign w:val="center"/>
            <w:hideMark/>
          </w:tcPr>
          <w:p w14:paraId="61CA46B0" w14:textId="77777777" w:rsidR="00051058" w:rsidRPr="00051058" w:rsidRDefault="00051058" w:rsidP="00BE290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Cena brutto PLN</w:t>
            </w:r>
          </w:p>
        </w:tc>
      </w:tr>
      <w:tr w:rsidR="002871C6" w:rsidRPr="00051058" w14:paraId="1A1C3943" w14:textId="77777777" w:rsidTr="00051058">
        <w:trPr>
          <w:trHeight w:val="599"/>
        </w:trPr>
        <w:tc>
          <w:tcPr>
            <w:tcW w:w="269" w:type="pct"/>
            <w:noWrap/>
            <w:vAlign w:val="center"/>
          </w:tcPr>
          <w:p w14:paraId="54733D75" w14:textId="47CD8300" w:rsidR="002871C6" w:rsidRPr="00051058" w:rsidRDefault="002871C6" w:rsidP="00BE2904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2693" w:type="pct"/>
            <w:noWrap/>
            <w:vAlign w:val="center"/>
          </w:tcPr>
          <w:p w14:paraId="73AEF7B2" w14:textId="77777777" w:rsidR="002871C6" w:rsidRDefault="002871C6" w:rsidP="00BE290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Część I: Zakup i dostawa platformy serwerowej szt. 2</w:t>
            </w:r>
          </w:p>
          <w:p w14:paraId="5BD28B71" w14:textId="1BE006B2" w:rsidR="002071B1" w:rsidRDefault="002071B1" w:rsidP="00BE290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Nazwa serwera:</w:t>
            </w:r>
          </w:p>
          <w:p w14:paraId="7C6D9EB2" w14:textId="77777777" w:rsidR="002071B1" w:rsidRDefault="002071B1" w:rsidP="00BE2904">
            <w:pPr>
              <w:spacing w:before="120" w:after="120" w:line="240" w:lineRule="auto"/>
              <w:rPr>
                <w:rFonts w:cstheme="minorHAnsi"/>
              </w:rPr>
            </w:pPr>
          </w:p>
          <w:p w14:paraId="146E102C" w14:textId="27962C87" w:rsidR="002071B1" w:rsidRDefault="002071B1" w:rsidP="00BE290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Specyfikacja:</w:t>
            </w:r>
          </w:p>
          <w:p w14:paraId="373C4F4F" w14:textId="77777777" w:rsidR="002071B1" w:rsidRDefault="002071B1" w:rsidP="00BE2904">
            <w:pPr>
              <w:spacing w:before="120" w:after="120" w:line="240" w:lineRule="auto"/>
              <w:rPr>
                <w:rFonts w:cstheme="minorHAnsi"/>
              </w:rPr>
            </w:pPr>
          </w:p>
          <w:p w14:paraId="6409A4D1" w14:textId="52365767" w:rsidR="0013241A" w:rsidRDefault="0013241A" w:rsidP="00D04183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Gwarancja</w:t>
            </w:r>
            <w:r w:rsidR="00D74B94">
              <w:rPr>
                <w:rFonts w:cstheme="minorHAnsi"/>
              </w:rPr>
              <w:t xml:space="preserve"> producenta </w:t>
            </w:r>
            <w:r w:rsidR="00D04183">
              <w:rPr>
                <w:rFonts w:cstheme="minorHAnsi"/>
              </w:rPr>
              <w:t xml:space="preserve">(minimum 60 miesięcy na miejscu instalacji): </w:t>
            </w:r>
            <w:r w:rsidR="00D74B94">
              <w:rPr>
                <w:rFonts w:cstheme="minorHAnsi"/>
              </w:rPr>
              <w:t>………………………………</w:t>
            </w:r>
          </w:p>
        </w:tc>
        <w:tc>
          <w:tcPr>
            <w:tcW w:w="1019" w:type="pct"/>
            <w:noWrap/>
            <w:vAlign w:val="center"/>
          </w:tcPr>
          <w:p w14:paraId="6104D4AB" w14:textId="77777777" w:rsidR="002871C6" w:rsidRPr="00051058" w:rsidRDefault="002871C6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</w:p>
        </w:tc>
        <w:tc>
          <w:tcPr>
            <w:tcW w:w="1019" w:type="pct"/>
            <w:noWrap/>
            <w:vAlign w:val="center"/>
          </w:tcPr>
          <w:p w14:paraId="115F8FCC" w14:textId="77777777" w:rsidR="002871C6" w:rsidRPr="00051058" w:rsidRDefault="002871C6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</w:p>
        </w:tc>
      </w:tr>
      <w:tr w:rsidR="002871C6" w:rsidRPr="00051058" w14:paraId="3D2E8650" w14:textId="77777777" w:rsidTr="00051058">
        <w:trPr>
          <w:trHeight w:val="599"/>
        </w:trPr>
        <w:tc>
          <w:tcPr>
            <w:tcW w:w="269" w:type="pct"/>
            <w:noWrap/>
            <w:vAlign w:val="center"/>
          </w:tcPr>
          <w:p w14:paraId="6FBEB2E0" w14:textId="39DE3B3E" w:rsidR="002871C6" w:rsidRPr="00051058" w:rsidRDefault="002871C6" w:rsidP="00BE2904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2693" w:type="pct"/>
            <w:noWrap/>
            <w:vAlign w:val="center"/>
          </w:tcPr>
          <w:p w14:paraId="74DDF908" w14:textId="77777777" w:rsidR="002871C6" w:rsidRDefault="002871C6" w:rsidP="00BE290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Cześć II: Zakup i dostawa Zestawów komputerowych szt. 7</w:t>
            </w:r>
          </w:p>
          <w:p w14:paraId="02A7A02C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1.Nazwa Laptopa:</w:t>
            </w:r>
          </w:p>
          <w:p w14:paraId="73B859A0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Specyfikacja:</w:t>
            </w:r>
          </w:p>
          <w:p w14:paraId="02533E53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4E8AAF9F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39804CD1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0A0FC78B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2.Nazwa monitora:</w:t>
            </w:r>
          </w:p>
          <w:p w14:paraId="1A66DC44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Specyfikacja:</w:t>
            </w:r>
          </w:p>
          <w:p w14:paraId="771CDC17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293451D2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5733BBAE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76B3EC9B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3.Nazwa adaptera do podłączenia 2 monitorów:</w:t>
            </w:r>
          </w:p>
          <w:p w14:paraId="6F88F3D0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Specyfikacja:</w:t>
            </w:r>
          </w:p>
          <w:p w14:paraId="73FE55FD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7F35CC9C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4.Nazwa myszy:</w:t>
            </w:r>
          </w:p>
          <w:p w14:paraId="4DF766B2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Specyfikacja:</w:t>
            </w:r>
            <w:r>
              <w:rPr>
                <w:rFonts w:cstheme="minorHAnsi"/>
              </w:rPr>
              <w:br/>
            </w:r>
          </w:p>
          <w:p w14:paraId="272B9567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5. Nazwa klawiatury:</w:t>
            </w:r>
          </w:p>
          <w:p w14:paraId="4E0F68FC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Specyfikacja:</w:t>
            </w:r>
          </w:p>
          <w:p w14:paraId="403B59D9" w14:textId="77777777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</w:p>
          <w:p w14:paraId="01E123E7" w14:textId="7D33C0D9" w:rsidR="002071B1" w:rsidRDefault="002071B1" w:rsidP="002071B1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Łącznie udzielona gwarancja na powyższy zestaw komputerowy(minimum 36 </w:t>
            </w:r>
            <w:proofErr w:type="spellStart"/>
            <w:r>
              <w:rPr>
                <w:rFonts w:cstheme="minorHAnsi"/>
              </w:rPr>
              <w:t>mcy</w:t>
            </w:r>
            <w:proofErr w:type="spellEnd"/>
            <w:r>
              <w:rPr>
                <w:rFonts w:cstheme="minorHAnsi"/>
              </w:rPr>
              <w:t>):</w:t>
            </w:r>
            <w:r w:rsidR="00D74B94">
              <w:rPr>
                <w:rFonts w:cstheme="minorHAnsi"/>
              </w:rPr>
              <w:t>……………………….</w:t>
            </w:r>
          </w:p>
        </w:tc>
        <w:tc>
          <w:tcPr>
            <w:tcW w:w="1019" w:type="pct"/>
            <w:noWrap/>
            <w:vAlign w:val="center"/>
          </w:tcPr>
          <w:p w14:paraId="352B1761" w14:textId="77777777" w:rsidR="002871C6" w:rsidRPr="00051058" w:rsidRDefault="002871C6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</w:p>
        </w:tc>
        <w:tc>
          <w:tcPr>
            <w:tcW w:w="1019" w:type="pct"/>
            <w:noWrap/>
            <w:vAlign w:val="center"/>
          </w:tcPr>
          <w:p w14:paraId="512CC280" w14:textId="77777777" w:rsidR="002871C6" w:rsidRPr="00051058" w:rsidRDefault="002871C6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</w:p>
        </w:tc>
      </w:tr>
      <w:tr w:rsidR="00051058" w:rsidRPr="00051058" w14:paraId="2AC759D3" w14:textId="77777777" w:rsidTr="00051058">
        <w:trPr>
          <w:trHeight w:val="599"/>
        </w:trPr>
        <w:tc>
          <w:tcPr>
            <w:tcW w:w="269" w:type="pct"/>
            <w:noWrap/>
            <w:vAlign w:val="center"/>
            <w:hideMark/>
          </w:tcPr>
          <w:p w14:paraId="26C05C88" w14:textId="4175095D" w:rsidR="00051058" w:rsidRPr="00051058" w:rsidRDefault="002871C6" w:rsidP="00BE2904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</w:t>
            </w:r>
            <w:r w:rsidR="00051058" w:rsidRPr="00051058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693" w:type="pct"/>
            <w:noWrap/>
            <w:vAlign w:val="center"/>
            <w:hideMark/>
          </w:tcPr>
          <w:p w14:paraId="46FA1DC8" w14:textId="77777777" w:rsidR="00051058" w:rsidRDefault="002871C6" w:rsidP="00BE290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Część III: </w:t>
            </w:r>
            <w:r w:rsidR="00FE5AC3">
              <w:rPr>
                <w:rFonts w:cstheme="minorHAnsi"/>
              </w:rPr>
              <w:t>Zakup kodu źródłowego Platformy do automatycznego generowania Portalu WWW  i BIP - 1 szt.</w:t>
            </w:r>
          </w:p>
          <w:p w14:paraId="3CAA847B" w14:textId="18B67BF5" w:rsidR="00D74B94" w:rsidRPr="00051058" w:rsidRDefault="00D74B94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Gwarancja (minimum 60 miesięcy): ……………………..</w:t>
            </w:r>
          </w:p>
        </w:tc>
        <w:tc>
          <w:tcPr>
            <w:tcW w:w="1019" w:type="pct"/>
            <w:noWrap/>
            <w:vAlign w:val="center"/>
            <w:hideMark/>
          </w:tcPr>
          <w:p w14:paraId="74A92990" w14:textId="77777777" w:rsidR="00051058" w:rsidRPr="00051058" w:rsidRDefault="00051058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051058">
              <w:rPr>
                <w:rFonts w:ascii="Calibri" w:hAnsi="Calibri" w:cs="Calibri"/>
              </w:rPr>
              <w:t> </w:t>
            </w:r>
          </w:p>
        </w:tc>
        <w:tc>
          <w:tcPr>
            <w:tcW w:w="1019" w:type="pct"/>
            <w:noWrap/>
            <w:vAlign w:val="center"/>
            <w:hideMark/>
          </w:tcPr>
          <w:p w14:paraId="18AC7313" w14:textId="77777777" w:rsidR="00051058" w:rsidRPr="00051058" w:rsidRDefault="00051058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051058">
              <w:rPr>
                <w:rFonts w:ascii="Calibri" w:hAnsi="Calibri" w:cs="Calibri"/>
              </w:rPr>
              <w:t> </w:t>
            </w:r>
          </w:p>
        </w:tc>
      </w:tr>
      <w:tr w:rsidR="00FE5AC3" w:rsidRPr="00051058" w14:paraId="7867DBC2" w14:textId="77777777" w:rsidTr="00051058">
        <w:trPr>
          <w:trHeight w:val="599"/>
        </w:trPr>
        <w:tc>
          <w:tcPr>
            <w:tcW w:w="269" w:type="pct"/>
            <w:noWrap/>
            <w:vAlign w:val="center"/>
          </w:tcPr>
          <w:p w14:paraId="3CCDB6CA" w14:textId="6FC092FF" w:rsidR="00FE5AC3" w:rsidRPr="00051058" w:rsidRDefault="002871C6" w:rsidP="00BE2904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FE5AC3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2693" w:type="pct"/>
            <w:noWrap/>
            <w:vAlign w:val="center"/>
          </w:tcPr>
          <w:p w14:paraId="3AEA33A2" w14:textId="29624BA0" w:rsidR="00FE5AC3" w:rsidRDefault="002871C6" w:rsidP="002871C6">
            <w:pPr>
              <w:spacing w:before="120" w:after="120" w:line="240" w:lineRule="auto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 xml:space="preserve">Część IV: </w:t>
            </w:r>
            <w:r w:rsidR="00FE5AC3">
              <w:rPr>
                <w:rFonts w:cstheme="minorHAnsi"/>
              </w:rPr>
              <w:t>Zakup oprogramowania</w:t>
            </w:r>
            <w:r w:rsidR="003D3EC1">
              <w:rPr>
                <w:rFonts w:cstheme="minorHAnsi"/>
              </w:rPr>
              <w:t xml:space="preserve"> biurowego</w:t>
            </w:r>
            <w:r w:rsidR="00FE5AC3">
              <w:rPr>
                <w:rFonts w:cstheme="minorHAnsi"/>
              </w:rPr>
              <w:t xml:space="preserve">  – 7 szt.</w:t>
            </w:r>
            <w:r w:rsidR="003D3EC1" w:rsidRPr="00FE5AC3">
              <w:rPr>
                <w:rFonts w:ascii="Calibri" w:hAnsi="Calibri" w:cs="Calibri"/>
              </w:rPr>
              <w:t xml:space="preserve"> Zakup o</w:t>
            </w:r>
            <w:r w:rsidR="003D3EC1">
              <w:rPr>
                <w:rFonts w:ascii="Calibri" w:hAnsi="Calibri" w:cs="Calibri"/>
              </w:rPr>
              <w:t>programowania graficznego</w:t>
            </w:r>
            <w:r w:rsidR="003D3EC1" w:rsidRPr="00FE5AC3">
              <w:rPr>
                <w:rFonts w:ascii="Calibri" w:hAnsi="Calibri" w:cs="Calibri"/>
              </w:rPr>
              <w:t xml:space="preserve"> – 7szt.</w:t>
            </w:r>
          </w:p>
        </w:tc>
        <w:tc>
          <w:tcPr>
            <w:tcW w:w="1019" w:type="pct"/>
            <w:noWrap/>
            <w:vAlign w:val="center"/>
          </w:tcPr>
          <w:p w14:paraId="45CB95EF" w14:textId="77777777" w:rsidR="00FE5AC3" w:rsidRPr="00051058" w:rsidRDefault="00FE5AC3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</w:p>
        </w:tc>
        <w:tc>
          <w:tcPr>
            <w:tcW w:w="1019" w:type="pct"/>
            <w:noWrap/>
            <w:vAlign w:val="center"/>
          </w:tcPr>
          <w:p w14:paraId="2E43C1A0" w14:textId="77777777" w:rsidR="00FE5AC3" w:rsidRPr="00051058" w:rsidRDefault="00FE5AC3" w:rsidP="00BE2904">
            <w:pPr>
              <w:spacing w:before="120" w:after="120" w:line="240" w:lineRule="auto"/>
              <w:rPr>
                <w:rFonts w:ascii="Calibri" w:hAnsi="Calibri" w:cs="Calibri"/>
              </w:rPr>
            </w:pPr>
          </w:p>
        </w:tc>
      </w:tr>
      <w:tr w:rsidR="00051058" w:rsidRPr="00051058" w14:paraId="70841F08" w14:textId="77777777" w:rsidTr="00051058">
        <w:trPr>
          <w:trHeight w:val="507"/>
        </w:trPr>
        <w:tc>
          <w:tcPr>
            <w:tcW w:w="2962" w:type="pct"/>
            <w:gridSpan w:val="2"/>
            <w:shd w:val="clear" w:color="auto" w:fill="BFBFBF"/>
            <w:noWrap/>
            <w:vAlign w:val="center"/>
          </w:tcPr>
          <w:p w14:paraId="5CC88BE5" w14:textId="77777777" w:rsidR="00051058" w:rsidRPr="00051058" w:rsidRDefault="00051058" w:rsidP="00BE2904">
            <w:pPr>
              <w:spacing w:after="0" w:line="240" w:lineRule="auto"/>
              <w:jc w:val="right"/>
              <w:rPr>
                <w:rFonts w:ascii="Calibri" w:hAnsi="Calibri" w:cs="Calibri"/>
                <w:b/>
              </w:rPr>
            </w:pPr>
            <w:r w:rsidRPr="00051058">
              <w:rPr>
                <w:rFonts w:ascii="Calibri" w:hAnsi="Calibri" w:cs="Calibri"/>
                <w:b/>
              </w:rPr>
              <w:t>RAZEM: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14ABAE3B" w14:textId="77777777" w:rsidR="00051058" w:rsidRPr="00051058" w:rsidRDefault="00051058" w:rsidP="00BE2904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019" w:type="pct"/>
            <w:shd w:val="clear" w:color="auto" w:fill="auto"/>
            <w:noWrap/>
            <w:vAlign w:val="center"/>
          </w:tcPr>
          <w:p w14:paraId="1947BF57" w14:textId="77777777" w:rsidR="00051058" w:rsidRPr="00051058" w:rsidRDefault="00051058" w:rsidP="00BE2904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14:paraId="17A7591D" w14:textId="77777777" w:rsidR="00051058" w:rsidRPr="00051058" w:rsidRDefault="00051058" w:rsidP="00051058">
      <w:pPr>
        <w:spacing w:after="0" w:line="240" w:lineRule="auto"/>
        <w:rPr>
          <w:rFonts w:ascii="Calibri" w:hAnsi="Calibri" w:cs="Calibri"/>
        </w:rPr>
      </w:pPr>
    </w:p>
    <w:p w14:paraId="4D6F2BAD" w14:textId="77777777" w:rsidR="00051058" w:rsidRPr="00051058" w:rsidRDefault="00051058" w:rsidP="00051058">
      <w:pPr>
        <w:pStyle w:val="Akapitzlist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Oświadczam, że:</w:t>
      </w:r>
    </w:p>
    <w:p w14:paraId="3CEB6BC2" w14:textId="460A5189" w:rsidR="00051058" w:rsidRPr="00051058" w:rsidRDefault="003249B0" w:rsidP="00FE5AC3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Specyfikacja zaoferowanego</w:t>
      </w:r>
      <w:r w:rsidR="00302E9B">
        <w:rPr>
          <w:rFonts w:ascii="Calibri" w:hAnsi="Calibri" w:cs="Calibri"/>
          <w:b/>
        </w:rPr>
        <w:t xml:space="preserve"> przedmiotu zamówienia</w:t>
      </w:r>
      <w:r w:rsidR="00BE2904">
        <w:rPr>
          <w:rFonts w:ascii="Calibri" w:hAnsi="Calibri" w:cs="Calibri"/>
          <w:b/>
        </w:rPr>
        <w:t xml:space="preserve"> jest zgodna</w:t>
      </w:r>
      <w:r w:rsidR="00D74B94">
        <w:rPr>
          <w:rFonts w:ascii="Calibri" w:hAnsi="Calibri" w:cs="Calibri"/>
          <w:b/>
        </w:rPr>
        <w:t xml:space="preserve"> i spełnia minimalne wymagania</w:t>
      </w:r>
      <w:r w:rsidR="00051058" w:rsidRPr="00051058">
        <w:rPr>
          <w:rFonts w:ascii="Calibri" w:hAnsi="Calibri" w:cs="Calibri"/>
          <w:b/>
        </w:rPr>
        <w:t xml:space="preserve"> </w:t>
      </w:r>
      <w:r w:rsidR="00D74B94">
        <w:rPr>
          <w:rFonts w:ascii="Calibri" w:hAnsi="Calibri" w:cs="Calibri"/>
          <w:b/>
        </w:rPr>
        <w:t>w załączniku</w:t>
      </w:r>
      <w:r w:rsidR="00CC2FB4">
        <w:rPr>
          <w:rFonts w:ascii="Calibri" w:hAnsi="Calibri" w:cs="Calibri"/>
          <w:b/>
        </w:rPr>
        <w:t xml:space="preserve"> nr </w:t>
      </w:r>
      <w:r w:rsidR="00302E9B">
        <w:rPr>
          <w:rFonts w:ascii="Calibri" w:hAnsi="Calibri" w:cs="Calibri"/>
          <w:b/>
        </w:rPr>
        <w:t xml:space="preserve">1 dla Części I </w:t>
      </w:r>
      <w:proofErr w:type="spellStart"/>
      <w:r w:rsidR="00302E9B">
        <w:rPr>
          <w:rFonts w:ascii="Calibri" w:hAnsi="Calibri" w:cs="Calibri"/>
          <w:b/>
        </w:rPr>
        <w:t>i</w:t>
      </w:r>
      <w:proofErr w:type="spellEnd"/>
      <w:r w:rsidR="00302E9B">
        <w:rPr>
          <w:rFonts w:ascii="Calibri" w:hAnsi="Calibri" w:cs="Calibri"/>
          <w:b/>
        </w:rPr>
        <w:t xml:space="preserve"> II </w:t>
      </w:r>
      <w:r w:rsidR="00D74B94">
        <w:rPr>
          <w:rFonts w:ascii="Calibri" w:hAnsi="Calibri" w:cs="Calibri"/>
          <w:b/>
        </w:rPr>
        <w:t>i/lub w załączniku nr</w:t>
      </w:r>
      <w:r w:rsidR="00302E9B">
        <w:rPr>
          <w:rFonts w:ascii="Calibri" w:hAnsi="Calibri" w:cs="Calibri"/>
          <w:b/>
        </w:rPr>
        <w:t xml:space="preserve"> 2 dla Części III i IV, d</w:t>
      </w:r>
      <w:r w:rsidR="00CC2FB4">
        <w:rPr>
          <w:rFonts w:ascii="Calibri" w:hAnsi="Calibri" w:cs="Calibri"/>
          <w:b/>
        </w:rPr>
        <w:t>o zapytania ofertowego</w:t>
      </w:r>
      <w:r w:rsidR="00302E9B">
        <w:rPr>
          <w:rFonts w:ascii="Calibri" w:hAnsi="Calibri" w:cs="Calibri"/>
          <w:b/>
        </w:rPr>
        <w:t xml:space="preserve"> 2/2019.</w:t>
      </w:r>
    </w:p>
    <w:p w14:paraId="2E91C399" w14:textId="6AAB4B72" w:rsid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 xml:space="preserve">Posiadam/y  doświadczenie </w:t>
      </w:r>
      <w:r w:rsidR="00CC2FB4" w:rsidRPr="0081176A">
        <w:rPr>
          <w:rFonts w:ascii="Calibri" w:hAnsi="Calibri" w:cs="Calibri"/>
        </w:rPr>
        <w:t>w zakresie dostaw</w:t>
      </w:r>
      <w:r w:rsidR="00D74B94">
        <w:rPr>
          <w:rFonts w:ascii="Calibri" w:hAnsi="Calibri" w:cs="Calibri"/>
        </w:rPr>
        <w:t xml:space="preserve"> </w:t>
      </w:r>
      <w:r w:rsidR="00CC2FB4">
        <w:rPr>
          <w:rFonts w:ascii="Calibri" w:hAnsi="Calibri" w:cs="Calibri"/>
        </w:rPr>
        <w:t>wart</w:t>
      </w:r>
      <w:r w:rsidR="00302E9B">
        <w:rPr>
          <w:rFonts w:ascii="Calibri" w:hAnsi="Calibri" w:cs="Calibri"/>
        </w:rPr>
        <w:t>ości niematerialnych i prawnych</w:t>
      </w:r>
      <w:r w:rsidR="00D74B94">
        <w:rPr>
          <w:rFonts w:ascii="Calibri" w:hAnsi="Calibri" w:cs="Calibri"/>
        </w:rPr>
        <w:t xml:space="preserve"> i/</w:t>
      </w:r>
      <w:r w:rsidR="00302E9B">
        <w:rPr>
          <w:rFonts w:ascii="Calibri" w:hAnsi="Calibri" w:cs="Calibri"/>
        </w:rPr>
        <w:t>lub sprzętu teleinformatycznego.</w:t>
      </w:r>
    </w:p>
    <w:p w14:paraId="2909A16B" w14:textId="77777777" w:rsidR="009D5A51" w:rsidRPr="00051058" w:rsidRDefault="009D5A51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odpowiednie zaplecze kadrowe</w:t>
      </w:r>
      <w:r>
        <w:rPr>
          <w:rFonts w:ascii="Calibri" w:hAnsi="Calibri" w:cs="Calibri"/>
        </w:rPr>
        <w:t xml:space="preserve"> zdolne</w:t>
      </w:r>
      <w:r w:rsidRPr="00051058">
        <w:rPr>
          <w:rFonts w:ascii="Calibri" w:hAnsi="Calibri" w:cs="Calibri"/>
        </w:rPr>
        <w:t xml:space="preserve"> do wykonania zamówienia</w:t>
      </w:r>
      <w:r>
        <w:rPr>
          <w:rFonts w:ascii="Calibri" w:hAnsi="Calibri" w:cs="Calibri"/>
        </w:rPr>
        <w:t>.</w:t>
      </w:r>
    </w:p>
    <w:p w14:paraId="718261BB" w14:textId="7E55A49F"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Akceptuję</w:t>
      </w:r>
      <w:r w:rsidR="002A7A2A">
        <w:rPr>
          <w:rFonts w:ascii="Calibri" w:hAnsi="Calibri" w:cs="Calibri"/>
        </w:rPr>
        <w:t>/</w:t>
      </w:r>
      <w:proofErr w:type="spellStart"/>
      <w:r w:rsidR="002A7A2A">
        <w:rPr>
          <w:rFonts w:ascii="Calibri" w:hAnsi="Calibri" w:cs="Calibri"/>
        </w:rPr>
        <w:t>emy</w:t>
      </w:r>
      <w:proofErr w:type="spellEnd"/>
      <w:r w:rsidR="002A7A2A">
        <w:rPr>
          <w:rFonts w:ascii="Calibri" w:hAnsi="Calibri" w:cs="Calibri"/>
        </w:rPr>
        <w:t xml:space="preserve"> termin i warunki dostawy </w:t>
      </w:r>
      <w:r w:rsidR="000F388B">
        <w:rPr>
          <w:rFonts w:ascii="Calibri" w:hAnsi="Calibri" w:cs="Calibri"/>
        </w:rPr>
        <w:t xml:space="preserve">poszczególnych części przedmiotu zamówienia </w:t>
      </w:r>
      <w:r w:rsidRPr="00051058">
        <w:rPr>
          <w:rFonts w:ascii="Calibri" w:hAnsi="Calibri" w:cs="Calibri"/>
        </w:rPr>
        <w:t>przeds</w:t>
      </w:r>
      <w:r w:rsidR="0081176A">
        <w:rPr>
          <w:rFonts w:ascii="Calibri" w:hAnsi="Calibri" w:cs="Calibri"/>
        </w:rPr>
        <w:t>tawionych w zapytaniu ofertowym.</w:t>
      </w:r>
    </w:p>
    <w:p w14:paraId="31EC374C" w14:textId="77777777"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ind w:left="641" w:hanging="357"/>
        <w:contextualSpacing w:val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Mam/y pełną zdolność do czynności prawnych oraz kor</w:t>
      </w:r>
      <w:r w:rsidR="0081176A">
        <w:rPr>
          <w:rFonts w:ascii="Calibri" w:hAnsi="Calibri" w:cs="Calibri"/>
        </w:rPr>
        <w:t>zystam z pełni praw publicznych.</w:t>
      </w:r>
    </w:p>
    <w:p w14:paraId="4E123BE5" w14:textId="77777777" w:rsidR="00051058" w:rsidRDefault="00051058" w:rsidP="002C6CE3">
      <w:pPr>
        <w:pStyle w:val="Akapitzlist"/>
        <w:spacing w:after="120"/>
        <w:ind w:left="0"/>
        <w:contextualSpacing w:val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  <w:b/>
        </w:rPr>
        <w:t xml:space="preserve">Termin ważności oferty: ……………………….. dni </w:t>
      </w:r>
      <w:r w:rsidRPr="00051058">
        <w:rPr>
          <w:rFonts w:ascii="Calibri" w:hAnsi="Calibri" w:cs="Calibri"/>
          <w:i/>
        </w:rPr>
        <w:t>(nie krócej niż 60 dni od dnia sporządzenia oferty)</w:t>
      </w:r>
      <w:r w:rsidRPr="00051058">
        <w:rPr>
          <w:rFonts w:ascii="Calibri" w:hAnsi="Calibri" w:cs="Calibri"/>
        </w:rPr>
        <w:t>.</w:t>
      </w:r>
    </w:p>
    <w:p w14:paraId="2C909F80" w14:textId="77777777" w:rsidR="002C6CE3" w:rsidRPr="002C6CE3" w:rsidRDefault="002C6CE3" w:rsidP="002C6CE3">
      <w:pPr>
        <w:pStyle w:val="Akapitzlist"/>
        <w:spacing w:after="120"/>
        <w:ind w:left="0"/>
        <w:contextualSpacing w:val="0"/>
        <w:jc w:val="both"/>
        <w:rPr>
          <w:rFonts w:ascii="Calibri" w:hAnsi="Calibri" w:cs="Calibri"/>
          <w:b/>
        </w:rPr>
      </w:pPr>
    </w:p>
    <w:p w14:paraId="4343CD23" w14:textId="77777777"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14:paraId="1B21972D" w14:textId="77777777" w:rsidR="00051058" w:rsidRDefault="00051058" w:rsidP="002C6CE3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14:paraId="72B15C8E" w14:textId="77777777" w:rsidR="002C6CE3" w:rsidRPr="002C6CE3" w:rsidRDefault="002C6CE3" w:rsidP="002C6CE3">
      <w:pPr>
        <w:spacing w:after="0"/>
        <w:ind w:left="4956"/>
        <w:jc w:val="center"/>
        <w:rPr>
          <w:rFonts w:ascii="Calibri" w:hAnsi="Calibri" w:cs="Calibri"/>
          <w:i/>
        </w:rPr>
      </w:pPr>
    </w:p>
    <w:p w14:paraId="25B658DB" w14:textId="77777777" w:rsidR="00C218B9" w:rsidRDefault="00051058" w:rsidP="00051058">
      <w:pPr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          </w:t>
      </w:r>
    </w:p>
    <w:p w14:paraId="21F6B73C" w14:textId="77777777" w:rsidR="00C218B9" w:rsidRDefault="00C218B9" w:rsidP="00051058">
      <w:pPr>
        <w:jc w:val="right"/>
        <w:rPr>
          <w:rFonts w:ascii="Calibri" w:hAnsi="Calibri" w:cs="Calibri"/>
          <w:b/>
        </w:rPr>
      </w:pPr>
    </w:p>
    <w:p w14:paraId="6DAE141D" w14:textId="77777777" w:rsidR="00043CC7" w:rsidRDefault="00043CC7" w:rsidP="00043CC7">
      <w:pPr>
        <w:pStyle w:val="Stopka"/>
      </w:pPr>
      <w:r>
        <w:t>(*) należy zaznaczyć odpowiednio te pola, których Części  dotyczy składana oferta</w:t>
      </w:r>
    </w:p>
    <w:p w14:paraId="10E031AC" w14:textId="77777777" w:rsidR="00C218B9" w:rsidRDefault="00C218B9" w:rsidP="00051058">
      <w:pPr>
        <w:jc w:val="right"/>
        <w:rPr>
          <w:rFonts w:ascii="Calibri" w:hAnsi="Calibri" w:cs="Calibri"/>
          <w:b/>
        </w:rPr>
      </w:pPr>
    </w:p>
    <w:p w14:paraId="03DE41CB" w14:textId="77777777" w:rsidR="00C218B9" w:rsidRDefault="00C218B9" w:rsidP="00051058">
      <w:pPr>
        <w:jc w:val="right"/>
        <w:rPr>
          <w:rFonts w:ascii="Calibri" w:hAnsi="Calibri" w:cs="Calibri"/>
          <w:b/>
        </w:rPr>
      </w:pPr>
    </w:p>
    <w:p w14:paraId="0506FBEF" w14:textId="77777777" w:rsidR="00F322B8" w:rsidRDefault="00F322B8" w:rsidP="00051058">
      <w:pPr>
        <w:jc w:val="right"/>
        <w:rPr>
          <w:rFonts w:ascii="Calibri" w:hAnsi="Calibri" w:cs="Calibri"/>
          <w:b/>
        </w:rPr>
      </w:pPr>
    </w:p>
    <w:p w14:paraId="0DE8D57F" w14:textId="77777777" w:rsidR="005B44DB" w:rsidRDefault="00051058" w:rsidP="00051058">
      <w:pPr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lastRenderedPageBreak/>
        <w:t xml:space="preserve"> </w:t>
      </w:r>
    </w:p>
    <w:p w14:paraId="1938B12B" w14:textId="385316D8" w:rsidR="00051058" w:rsidRPr="00051058" w:rsidRDefault="00C218B9" w:rsidP="00051058">
      <w:pPr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Załącznik nr 4</w:t>
      </w:r>
      <w:r w:rsidR="00051058" w:rsidRPr="00051058">
        <w:rPr>
          <w:rFonts w:ascii="Calibri" w:hAnsi="Calibri" w:cs="Calibri"/>
          <w:b/>
        </w:rPr>
        <w:t xml:space="preserve"> do Zapytania ofertowego </w:t>
      </w:r>
      <w:r w:rsidR="00984367">
        <w:rPr>
          <w:rFonts w:ascii="Calibri" w:hAnsi="Calibri" w:cs="Calibri"/>
          <w:b/>
        </w:rPr>
        <w:t>-</w:t>
      </w:r>
      <w:r w:rsidR="00051058" w:rsidRPr="00051058">
        <w:rPr>
          <w:rFonts w:ascii="Calibri" w:hAnsi="Calibri" w:cs="Calibri"/>
          <w:b/>
        </w:rPr>
        <w:t xml:space="preserve"> Oświadczenie Dostawcy/Wykonawcy</w:t>
      </w:r>
    </w:p>
    <w:p w14:paraId="2EF18295" w14:textId="77777777" w:rsidR="00051058" w:rsidRPr="00051058" w:rsidRDefault="00051058" w:rsidP="00051058">
      <w:pPr>
        <w:jc w:val="both"/>
        <w:rPr>
          <w:rFonts w:ascii="Calibri" w:hAnsi="Calibri" w:cs="Calibri"/>
        </w:rPr>
      </w:pPr>
    </w:p>
    <w:p w14:paraId="022B5E4E" w14:textId="77777777" w:rsidR="00051058" w:rsidRPr="00051058" w:rsidRDefault="00051058" w:rsidP="00051058">
      <w:pPr>
        <w:jc w:val="both"/>
        <w:rPr>
          <w:rFonts w:ascii="Calibri" w:hAnsi="Calibri" w:cs="Calibri"/>
        </w:rPr>
      </w:pPr>
    </w:p>
    <w:p w14:paraId="54CD9773" w14:textId="77777777" w:rsidR="00051058" w:rsidRPr="00051058" w:rsidRDefault="00051058" w:rsidP="00051058">
      <w:pPr>
        <w:tabs>
          <w:tab w:val="center" w:pos="1985"/>
          <w:tab w:val="center" w:pos="7088"/>
        </w:tabs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>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14:paraId="6E37EAB2" w14:textId="77777777" w:rsidR="00051058" w:rsidRPr="00051058" w:rsidRDefault="00051058" w:rsidP="00051058">
      <w:pPr>
        <w:tabs>
          <w:tab w:val="center" w:pos="1985"/>
          <w:tab w:val="center" w:pos="7088"/>
        </w:tabs>
        <w:spacing w:after="360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</w:r>
      <w:r w:rsidRPr="00051058">
        <w:rPr>
          <w:rFonts w:ascii="Calibri" w:hAnsi="Calibri" w:cs="Calibri"/>
        </w:rPr>
        <w:t>(miejscowość, data)</w:t>
      </w:r>
    </w:p>
    <w:p w14:paraId="7233B04A" w14:textId="77777777" w:rsidR="00051058" w:rsidRPr="00051058" w:rsidRDefault="00051058" w:rsidP="00051058">
      <w:pPr>
        <w:jc w:val="both"/>
        <w:rPr>
          <w:rFonts w:ascii="Calibri" w:hAnsi="Calibri" w:cs="Calibri"/>
        </w:rPr>
      </w:pPr>
    </w:p>
    <w:p w14:paraId="43FEEA03" w14:textId="77777777" w:rsidR="00051058" w:rsidRPr="00051058" w:rsidRDefault="00051058" w:rsidP="00051058">
      <w:pPr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OŚWIADCZENIE O BRAKU POWIĄZAŃ</w:t>
      </w:r>
    </w:p>
    <w:p w14:paraId="25645AEB" w14:textId="77777777" w:rsidR="00051058" w:rsidRPr="00051058" w:rsidRDefault="00051058" w:rsidP="00051058">
      <w:pPr>
        <w:jc w:val="both"/>
        <w:rPr>
          <w:rFonts w:ascii="Calibri" w:hAnsi="Calibri" w:cs="Calibri"/>
          <w:b/>
        </w:rPr>
      </w:pPr>
    </w:p>
    <w:p w14:paraId="1600BD72" w14:textId="77777777" w:rsidR="00051058" w:rsidRPr="00051058" w:rsidRDefault="00051058" w:rsidP="0005105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Oświadczam, iż reprezentowany przeze mnie podmiot </w:t>
      </w:r>
    </w:p>
    <w:p w14:paraId="35706A40" w14:textId="77777777" w:rsidR="00051058" w:rsidRPr="00051058" w:rsidRDefault="00051058" w:rsidP="0005105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14:paraId="34A8D6B1" w14:textId="77777777" w:rsidR="00051058" w:rsidRPr="00051058" w:rsidRDefault="00051058" w:rsidP="0005105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…………………………………………………………………………………………………………… </w:t>
      </w:r>
    </w:p>
    <w:p w14:paraId="4C411C0B" w14:textId="0B29E2A9" w:rsidR="00051058" w:rsidRPr="00051058" w:rsidRDefault="00051058" w:rsidP="0005105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ani osoby upoważnione do zaciągania zobowiązań w jej imieniu nie posiadają żadnych powiązań osobowych ani kapitałowych z Zamawiającym </w:t>
      </w:r>
      <w:r w:rsidR="00984367">
        <w:rPr>
          <w:rFonts w:ascii="Calibri" w:hAnsi="Calibri" w:cs="Calibri"/>
          <w:color w:val="000000"/>
        </w:rPr>
        <w:t>tj. Trol InterMedia sp. z o.</w:t>
      </w:r>
      <w:r w:rsidR="002C1A3F">
        <w:rPr>
          <w:rFonts w:ascii="Calibri" w:hAnsi="Calibri" w:cs="Calibri"/>
          <w:color w:val="000000"/>
        </w:rPr>
        <w:t xml:space="preserve"> </w:t>
      </w:r>
      <w:r w:rsidR="00984367">
        <w:rPr>
          <w:rFonts w:ascii="Calibri" w:hAnsi="Calibri" w:cs="Calibri"/>
          <w:color w:val="000000"/>
        </w:rPr>
        <w:t>o.</w:t>
      </w:r>
      <w:r w:rsidR="00D74B94">
        <w:rPr>
          <w:rFonts w:ascii="Calibri" w:hAnsi="Calibri" w:cs="Calibri"/>
          <w:color w:val="000000"/>
        </w:rPr>
        <w:t xml:space="preserve"> ul. Poznańska 56, 64-510 Wronki.</w:t>
      </w:r>
      <w:r w:rsidR="00984367">
        <w:rPr>
          <w:rFonts w:ascii="Calibri" w:hAnsi="Calibri" w:cs="Calibri"/>
          <w:color w:val="000000"/>
        </w:rPr>
        <w:br/>
      </w:r>
      <w:r w:rsidRPr="00051058">
        <w:rPr>
          <w:rFonts w:ascii="Calibri" w:hAnsi="Calibri" w:cs="Calibri"/>
        </w:rPr>
        <w:t xml:space="preserve">Przez powiązania kapitałowe lub osobowe rozumie się wzajemne powiązania między beneficjentem lub osobami upoważnionymi do zaciągania zobowiązań w imieniu beneficjenta lub osobami wykonującymi w imieniu beneficjenta czynności związane z przeprowadzeniem procedury wyboru wykonawcy a wykonawcą, polegające w szczególności na: </w:t>
      </w:r>
    </w:p>
    <w:p w14:paraId="78DDA05E" w14:textId="77777777"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uczestniczeniu w spółce jako wspólnik spółki cywilnej lub spółki osobowej, </w:t>
      </w:r>
    </w:p>
    <w:p w14:paraId="695E3633" w14:textId="77777777"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posiadaniu co najmniej 10% udziałów lub akcji, o ile niższy próg nie wynika z przepisów prawa lub nie został określony przez IZ PO, </w:t>
      </w:r>
    </w:p>
    <w:p w14:paraId="5E522CB3" w14:textId="77777777"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pełnieniu funkcji członka organu nadzorczego lub zarządzającego, prokurenta, pełnomocnika, </w:t>
      </w:r>
    </w:p>
    <w:p w14:paraId="1189B7A1" w14:textId="77777777"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B5664D7" w14:textId="77777777"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14:paraId="6C6785A3" w14:textId="77777777"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14:paraId="5A7EB008" w14:textId="77777777"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14:paraId="4933F973" w14:textId="77777777"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14:paraId="66A02EAA" w14:textId="77777777" w:rsidR="005B44DB" w:rsidRDefault="00051058" w:rsidP="00051058">
      <w:pPr>
        <w:spacing w:after="0"/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br w:type="page"/>
      </w:r>
    </w:p>
    <w:p w14:paraId="519A530E" w14:textId="77777777" w:rsidR="005B44DB" w:rsidRDefault="005B44DB" w:rsidP="00051058">
      <w:pPr>
        <w:spacing w:after="0"/>
        <w:jc w:val="right"/>
        <w:rPr>
          <w:rFonts w:ascii="Calibri" w:hAnsi="Calibri" w:cs="Calibri"/>
          <w:b/>
        </w:rPr>
      </w:pPr>
    </w:p>
    <w:p w14:paraId="69F582BF" w14:textId="2A2B1390" w:rsidR="00051058" w:rsidRPr="00051058" w:rsidRDefault="00C218B9" w:rsidP="00051058">
      <w:pPr>
        <w:spacing w:after="0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b/>
        </w:rPr>
        <w:t>Załącznik nr 5</w:t>
      </w:r>
      <w:r w:rsidR="00051058" w:rsidRPr="00051058">
        <w:rPr>
          <w:rFonts w:ascii="Calibri" w:hAnsi="Calibri" w:cs="Calibri"/>
          <w:b/>
        </w:rPr>
        <w:t xml:space="preserve"> do Zapytania ofertowego  – Oświadczenie Dostawcy/Wykonawcy</w:t>
      </w:r>
    </w:p>
    <w:p w14:paraId="0AA5CEA7" w14:textId="77777777" w:rsidR="00051058" w:rsidRPr="00051058" w:rsidRDefault="00051058" w:rsidP="00051058">
      <w:pPr>
        <w:jc w:val="both"/>
        <w:rPr>
          <w:rFonts w:ascii="Calibri" w:hAnsi="Calibri" w:cs="Calibri"/>
        </w:rPr>
      </w:pPr>
    </w:p>
    <w:p w14:paraId="0A317B66" w14:textId="77777777" w:rsidR="00051058" w:rsidRPr="00051058" w:rsidRDefault="00051058" w:rsidP="00051058">
      <w:pPr>
        <w:jc w:val="both"/>
        <w:rPr>
          <w:rFonts w:ascii="Calibri" w:hAnsi="Calibri" w:cs="Calibri"/>
        </w:rPr>
      </w:pPr>
    </w:p>
    <w:p w14:paraId="2757B5F3" w14:textId="77777777" w:rsidR="00051058" w:rsidRPr="00051058" w:rsidRDefault="00051058" w:rsidP="00051058">
      <w:pPr>
        <w:tabs>
          <w:tab w:val="center" w:pos="1985"/>
          <w:tab w:val="center" w:pos="7088"/>
        </w:tabs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>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14:paraId="6AEBE019" w14:textId="77777777" w:rsidR="00051058" w:rsidRPr="00051058" w:rsidRDefault="00051058" w:rsidP="00051058">
      <w:pPr>
        <w:tabs>
          <w:tab w:val="center" w:pos="1985"/>
          <w:tab w:val="center" w:pos="7088"/>
        </w:tabs>
        <w:spacing w:after="360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</w:r>
      <w:r w:rsidRPr="00051058">
        <w:rPr>
          <w:rFonts w:ascii="Calibri" w:hAnsi="Calibri" w:cs="Calibri"/>
        </w:rPr>
        <w:t>(miejscowość, data)</w:t>
      </w:r>
    </w:p>
    <w:p w14:paraId="246D6171" w14:textId="77777777" w:rsidR="00051058" w:rsidRPr="00051058" w:rsidRDefault="00051058" w:rsidP="00051058">
      <w:pPr>
        <w:spacing w:after="0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OŚWIADCZENIE O SPEŁNIENIU WARUNKÓW</w:t>
      </w:r>
    </w:p>
    <w:p w14:paraId="7EF407E2" w14:textId="77777777" w:rsidR="00051058" w:rsidRPr="00051058" w:rsidRDefault="00051058" w:rsidP="00051058">
      <w:pPr>
        <w:spacing w:after="0"/>
        <w:jc w:val="both"/>
        <w:rPr>
          <w:rFonts w:ascii="Calibri" w:hAnsi="Calibri" w:cs="Calibri"/>
        </w:rPr>
      </w:pPr>
    </w:p>
    <w:p w14:paraId="72DF6C13" w14:textId="77777777" w:rsidR="00051058" w:rsidRPr="00051058" w:rsidRDefault="00051058" w:rsidP="00051058">
      <w:p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Oświadczam/y, że spełniam/y niżej wymienione warunki udziału w zapytaniu ofertowym,                               a mianowicie:</w:t>
      </w:r>
    </w:p>
    <w:p w14:paraId="0042023A" w14:textId="7A40555F" w:rsidR="00051058" w:rsidRDefault="00051058" w:rsidP="00D74B9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n</w:t>
      </w:r>
      <w:r w:rsidR="00C218B9">
        <w:rPr>
          <w:rFonts w:ascii="Calibri" w:hAnsi="Calibri" w:cs="Calibri"/>
        </w:rPr>
        <w:t>iezbędną wiedzę i doświadczenie:</w:t>
      </w:r>
    </w:p>
    <w:p w14:paraId="111809F0" w14:textId="77D58213" w:rsidR="00C218B9" w:rsidRDefault="00C218B9" w:rsidP="00D74B94">
      <w:pPr>
        <w:numPr>
          <w:ilvl w:val="1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dla części I</w:t>
      </w:r>
      <w:r w:rsidR="005A0555">
        <w:rPr>
          <w:rFonts w:ascii="Calibri" w:hAnsi="Calibri" w:cs="Calibri"/>
        </w:rPr>
        <w:t xml:space="preserve"> zapytania </w:t>
      </w:r>
      <w:r>
        <w:rPr>
          <w:rFonts w:ascii="Calibri" w:hAnsi="Calibri" w:cs="Calibri"/>
        </w:rPr>
        <w:t xml:space="preserve"> –</w:t>
      </w:r>
      <w:r w:rsidR="005A0555">
        <w:rPr>
          <w:rFonts w:ascii="Calibri" w:hAnsi="Calibri" w:cs="Calibri"/>
        </w:rPr>
        <w:t xml:space="preserve"> posiadamy</w:t>
      </w:r>
      <w:r>
        <w:rPr>
          <w:rFonts w:ascii="Calibri" w:hAnsi="Calibri" w:cs="Calibri"/>
        </w:rPr>
        <w:t xml:space="preserve"> 1 referencje lub inne dokumenty potwierdzające w okresie 3 lat od dnia niniejszego Zapytania, dostawę minimum 2 platfo</w:t>
      </w:r>
      <w:r w:rsidR="006B558D">
        <w:rPr>
          <w:rFonts w:ascii="Calibri" w:hAnsi="Calibri" w:cs="Calibri"/>
        </w:rPr>
        <w:t>rm serwerowych, których łączny</w:t>
      </w:r>
      <w:r>
        <w:rPr>
          <w:rFonts w:ascii="Calibri" w:hAnsi="Calibri" w:cs="Calibri"/>
        </w:rPr>
        <w:t xml:space="preserve"> koszt przekraczał 70 000,00 PLN netto</w:t>
      </w:r>
      <w:r w:rsidR="005A0555">
        <w:rPr>
          <w:rFonts w:ascii="Calibri" w:hAnsi="Calibri" w:cs="Calibri"/>
        </w:rPr>
        <w:t>,</w:t>
      </w:r>
    </w:p>
    <w:p w14:paraId="3E28F08B" w14:textId="00271EAA" w:rsidR="00C218B9" w:rsidRDefault="00C218B9" w:rsidP="00D74B94">
      <w:pPr>
        <w:numPr>
          <w:ilvl w:val="1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dla części II</w:t>
      </w:r>
      <w:r w:rsidR="005A0555">
        <w:rPr>
          <w:rFonts w:ascii="Calibri" w:hAnsi="Calibri" w:cs="Calibri"/>
        </w:rPr>
        <w:t xml:space="preserve"> zapytania</w:t>
      </w:r>
      <w:r>
        <w:rPr>
          <w:rFonts w:ascii="Calibri" w:hAnsi="Calibri" w:cs="Calibri"/>
        </w:rPr>
        <w:t xml:space="preserve"> – posiadają 2 referencje lub inne dokumenty potwierdzające w okresie 3 lat od dnia niniejszego Zapytania, dostawę minimum 7 zestawów komputerowych</w:t>
      </w:r>
      <w:r w:rsidR="006B558D">
        <w:rPr>
          <w:rFonts w:ascii="Calibri" w:hAnsi="Calibri" w:cs="Calibri"/>
        </w:rPr>
        <w:t>, których łączny</w:t>
      </w:r>
      <w:r>
        <w:rPr>
          <w:rFonts w:ascii="Calibri" w:hAnsi="Calibri" w:cs="Calibri"/>
        </w:rPr>
        <w:t xml:space="preserve"> koszt przekraczał 50 000,00 PLN netto</w:t>
      </w:r>
      <w:r w:rsidR="005A0555">
        <w:rPr>
          <w:rFonts w:ascii="Calibri" w:hAnsi="Calibri" w:cs="Calibri"/>
        </w:rPr>
        <w:t>,</w:t>
      </w:r>
    </w:p>
    <w:p w14:paraId="5E823312" w14:textId="1FD125D6" w:rsidR="00C218B9" w:rsidRDefault="00C218B9" w:rsidP="00D74B94">
      <w:pPr>
        <w:numPr>
          <w:ilvl w:val="1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dla części </w:t>
      </w:r>
      <w:r w:rsidR="005A0555">
        <w:rPr>
          <w:rFonts w:ascii="Calibri" w:hAnsi="Calibri" w:cs="Calibri"/>
        </w:rPr>
        <w:t>IV zapytania</w:t>
      </w:r>
      <w:r>
        <w:rPr>
          <w:rFonts w:ascii="Calibri" w:hAnsi="Calibri" w:cs="Calibri"/>
        </w:rPr>
        <w:t xml:space="preserve"> – posiadają </w:t>
      </w:r>
      <w:r w:rsidR="005A0555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referencje lub inne dokumenty potwierdzające w okresie 3 lat od dnia niniejszego Zapytania,</w:t>
      </w:r>
      <w:r w:rsidR="005A0555">
        <w:rPr>
          <w:rFonts w:ascii="Calibri" w:hAnsi="Calibri" w:cs="Calibri"/>
        </w:rPr>
        <w:t xml:space="preserve"> dostawę minimum 7 pakietów oprogramowania biurowego i graficznego, których łączny koszt przekraczał 15 000,00 PLN netto,</w:t>
      </w:r>
      <w:r>
        <w:rPr>
          <w:rFonts w:ascii="Calibri" w:hAnsi="Calibri" w:cs="Calibri"/>
        </w:rPr>
        <w:t xml:space="preserve"> </w:t>
      </w:r>
    </w:p>
    <w:p w14:paraId="7F5C1F24" w14:textId="77777777" w:rsidR="00051058" w:rsidRDefault="00051058" w:rsidP="00D74B9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dysponuje/my odpowiednim zapleczem kadrowym zdolnym do wykonania zamówienia</w:t>
      </w:r>
      <w:r w:rsidR="002C6CE3">
        <w:rPr>
          <w:rFonts w:ascii="Calibri" w:hAnsi="Calibri" w:cs="Calibri"/>
        </w:rPr>
        <w:t>,</w:t>
      </w:r>
    </w:p>
    <w:p w14:paraId="754F7480" w14:textId="3101D53C" w:rsidR="005A0555" w:rsidRDefault="005A0555" w:rsidP="00D74B94">
      <w:pPr>
        <w:numPr>
          <w:ilvl w:val="1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dla części I, II oraz IV zapytania –</w:t>
      </w:r>
      <w:r w:rsidR="001812E5">
        <w:rPr>
          <w:rFonts w:ascii="Calibri" w:hAnsi="Calibri" w:cs="Calibri"/>
        </w:rPr>
        <w:t xml:space="preserve"> zatrudniamy lub dysponujemy co najmniej 1 osobą</w:t>
      </w:r>
      <w:r>
        <w:rPr>
          <w:rFonts w:ascii="Calibri" w:hAnsi="Calibri" w:cs="Calibri"/>
        </w:rPr>
        <w:t>, która może pełnić rolę konsultanta w procesie dostaw oraz w okresie gwarancyjnym,</w:t>
      </w:r>
    </w:p>
    <w:p w14:paraId="2A51384D" w14:textId="59ACC62C" w:rsidR="005A0555" w:rsidRPr="00051058" w:rsidRDefault="005A0555" w:rsidP="00D74B94">
      <w:pPr>
        <w:numPr>
          <w:ilvl w:val="1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dla części III zapytania –</w:t>
      </w:r>
      <w:r w:rsidR="001812E5">
        <w:rPr>
          <w:rFonts w:ascii="Calibri" w:hAnsi="Calibri" w:cs="Calibri"/>
        </w:rPr>
        <w:t xml:space="preserve"> zatrudniamy lub dysponujemy,</w:t>
      </w:r>
      <w:r>
        <w:rPr>
          <w:rFonts w:ascii="Calibri" w:hAnsi="Calibri" w:cs="Calibri"/>
        </w:rPr>
        <w:t xml:space="preserve"> co najmniej </w:t>
      </w:r>
      <w:r w:rsidR="001812E5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prog</w:t>
      </w:r>
      <w:r w:rsidR="001812E5">
        <w:rPr>
          <w:rFonts w:ascii="Calibri" w:hAnsi="Calibri" w:cs="Calibri"/>
        </w:rPr>
        <w:t>ramistami</w:t>
      </w:r>
      <w:r>
        <w:rPr>
          <w:rFonts w:ascii="Calibri" w:hAnsi="Calibri" w:cs="Calibri"/>
        </w:rPr>
        <w:t xml:space="preserve"> z wykształceniem wyższym informatycznym</w:t>
      </w:r>
      <w:r w:rsidR="001812E5">
        <w:rPr>
          <w:rFonts w:ascii="Calibri" w:hAnsi="Calibri" w:cs="Calibri"/>
        </w:rPr>
        <w:t>, którzy mogą pełnić rolę konsultanta w procesie dostosowywania dostarczonego kodu źródłowego do potrzeb Zamawiającego oraz w okresie gwarancyjnym,</w:t>
      </w:r>
    </w:p>
    <w:p w14:paraId="0C23B180" w14:textId="77777777" w:rsidR="00051058" w:rsidRPr="00051058" w:rsidRDefault="00051058" w:rsidP="00D74B9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nie zachodzą przesłanki do wszczęcia postępowania up</w:t>
      </w:r>
      <w:r w:rsidR="002C6CE3">
        <w:rPr>
          <w:rFonts w:ascii="Calibri" w:hAnsi="Calibri" w:cs="Calibri"/>
        </w:rPr>
        <w:t>adłościowego lub likwidacyjnego,</w:t>
      </w:r>
    </w:p>
    <w:p w14:paraId="505D424E" w14:textId="77777777" w:rsidR="00051058" w:rsidRPr="00051058" w:rsidRDefault="00051058" w:rsidP="00D74B9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znajduje/my się w sytuacji ekonomicznej i finansowej zap</w:t>
      </w:r>
      <w:r w:rsidR="002C6CE3">
        <w:rPr>
          <w:rFonts w:ascii="Calibri" w:hAnsi="Calibri" w:cs="Calibri"/>
        </w:rPr>
        <w:t>ewniającej wykonanie zamówienia,</w:t>
      </w:r>
    </w:p>
    <w:p w14:paraId="4C29B8F4" w14:textId="77777777" w:rsidR="00051058" w:rsidRPr="00051058" w:rsidRDefault="00051058" w:rsidP="00D74B9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dysponuje/my odpowiednim potencjałem tech</w:t>
      </w:r>
      <w:r w:rsidR="002C1A3F">
        <w:rPr>
          <w:rFonts w:ascii="Calibri" w:hAnsi="Calibri" w:cs="Calibri"/>
        </w:rPr>
        <w:t>nicznym do wykonania zamówienia.</w:t>
      </w:r>
    </w:p>
    <w:p w14:paraId="77A94ACB" w14:textId="77777777" w:rsidR="00051058" w:rsidRPr="00051058" w:rsidRDefault="00051058" w:rsidP="00051058">
      <w:pPr>
        <w:spacing w:after="0"/>
        <w:jc w:val="both"/>
        <w:rPr>
          <w:rFonts w:ascii="Calibri" w:hAnsi="Calibri" w:cs="Calibri"/>
        </w:rPr>
      </w:pPr>
    </w:p>
    <w:p w14:paraId="34A74C00" w14:textId="77777777"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14:paraId="111B7864" w14:textId="77777777"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14:paraId="65E64661" w14:textId="77777777"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14:paraId="4E26DDF7" w14:textId="77777777"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14:paraId="441E27B2" w14:textId="77777777"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14:paraId="53E59EC5" w14:textId="77777777"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sectPr w:rsidR="00051058" w:rsidRPr="00051058" w:rsidSect="00D74B94">
      <w:headerReference w:type="default" r:id="rId8"/>
      <w:pgSz w:w="11906" w:h="16838"/>
      <w:pgMar w:top="1417" w:right="1417" w:bottom="993" w:left="1417" w:header="22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737FE" w14:textId="77777777" w:rsidR="00176412" w:rsidRDefault="00176412" w:rsidP="00AE3DD6">
      <w:pPr>
        <w:spacing w:after="0" w:line="240" w:lineRule="auto"/>
      </w:pPr>
      <w:r>
        <w:separator/>
      </w:r>
    </w:p>
  </w:endnote>
  <w:endnote w:type="continuationSeparator" w:id="0">
    <w:p w14:paraId="7DC6839C" w14:textId="77777777" w:rsidR="00176412" w:rsidRDefault="00176412" w:rsidP="00AE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F0880" w14:textId="77777777" w:rsidR="00176412" w:rsidRDefault="00176412" w:rsidP="00AE3DD6">
      <w:pPr>
        <w:spacing w:after="0" w:line="240" w:lineRule="auto"/>
      </w:pPr>
      <w:r>
        <w:separator/>
      </w:r>
    </w:p>
  </w:footnote>
  <w:footnote w:type="continuationSeparator" w:id="0">
    <w:p w14:paraId="788453CF" w14:textId="77777777" w:rsidR="00176412" w:rsidRDefault="00176412" w:rsidP="00AE3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35F5D" w14:textId="0CCC1FB3" w:rsidR="00BE2904" w:rsidRDefault="005B44DB">
    <w:pPr>
      <w:pStyle w:val="Nagwek"/>
    </w:pPr>
    <w:r>
      <w:rPr>
        <w:noProof/>
        <w:lang w:eastAsia="pl-PL"/>
      </w:rPr>
      <w:drawing>
        <wp:inline distT="0" distB="0" distL="0" distR="0" wp14:anchorId="45ED82A7" wp14:editId="60310DBE">
          <wp:extent cx="5760720" cy="74422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ty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13D7C"/>
    <w:multiLevelType w:val="hybridMultilevel"/>
    <w:tmpl w:val="0240C200"/>
    <w:lvl w:ilvl="0" w:tplc="B6FC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00652"/>
    <w:multiLevelType w:val="hybridMultilevel"/>
    <w:tmpl w:val="32065A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61A94"/>
    <w:multiLevelType w:val="hybridMultilevel"/>
    <w:tmpl w:val="B4581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701AE"/>
    <w:multiLevelType w:val="hybridMultilevel"/>
    <w:tmpl w:val="9F5E47B6"/>
    <w:lvl w:ilvl="0" w:tplc="7A14B3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B265AF"/>
    <w:multiLevelType w:val="hybridMultilevel"/>
    <w:tmpl w:val="550AFBD0"/>
    <w:lvl w:ilvl="0" w:tplc="B6FC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3189A"/>
    <w:multiLevelType w:val="hybridMultilevel"/>
    <w:tmpl w:val="EDA6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51661"/>
    <w:multiLevelType w:val="hybridMultilevel"/>
    <w:tmpl w:val="5A561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A5B07"/>
    <w:multiLevelType w:val="hybridMultilevel"/>
    <w:tmpl w:val="993CFF7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443657E"/>
    <w:multiLevelType w:val="hybridMultilevel"/>
    <w:tmpl w:val="90B26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329E8"/>
    <w:multiLevelType w:val="hybridMultilevel"/>
    <w:tmpl w:val="B6602320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 w15:restartNumberingAfterBreak="0">
    <w:nsid w:val="27046CD1"/>
    <w:multiLevelType w:val="hybridMultilevel"/>
    <w:tmpl w:val="D8969CF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7E95351"/>
    <w:multiLevelType w:val="hybridMultilevel"/>
    <w:tmpl w:val="294E1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E4725"/>
    <w:multiLevelType w:val="hybridMultilevel"/>
    <w:tmpl w:val="1C3CB1A4"/>
    <w:lvl w:ilvl="0" w:tplc="B6FC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C09CE"/>
    <w:multiLevelType w:val="hybridMultilevel"/>
    <w:tmpl w:val="09905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54F1F"/>
    <w:multiLevelType w:val="hybridMultilevel"/>
    <w:tmpl w:val="24E01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12C25"/>
    <w:multiLevelType w:val="hybridMultilevel"/>
    <w:tmpl w:val="8AC40E9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C07253D"/>
    <w:multiLevelType w:val="hybridMultilevel"/>
    <w:tmpl w:val="BB066384"/>
    <w:lvl w:ilvl="0" w:tplc="B6FC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B6F"/>
    <w:multiLevelType w:val="hybridMultilevel"/>
    <w:tmpl w:val="3E14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95A22"/>
    <w:multiLevelType w:val="hybridMultilevel"/>
    <w:tmpl w:val="0E3A0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533B4"/>
    <w:multiLevelType w:val="hybridMultilevel"/>
    <w:tmpl w:val="219A77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1C3A96"/>
    <w:multiLevelType w:val="hybridMultilevel"/>
    <w:tmpl w:val="8FB49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67D3E"/>
    <w:multiLevelType w:val="hybridMultilevel"/>
    <w:tmpl w:val="FF04FD54"/>
    <w:lvl w:ilvl="0" w:tplc="B6FC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8DD"/>
    <w:multiLevelType w:val="hybridMultilevel"/>
    <w:tmpl w:val="FF608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76892"/>
    <w:multiLevelType w:val="hybridMultilevel"/>
    <w:tmpl w:val="D8A48E50"/>
    <w:lvl w:ilvl="0" w:tplc="B6FC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52CA1"/>
    <w:multiLevelType w:val="hybridMultilevel"/>
    <w:tmpl w:val="C07E2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27ADC"/>
    <w:multiLevelType w:val="hybridMultilevel"/>
    <w:tmpl w:val="3536B0C4"/>
    <w:lvl w:ilvl="0" w:tplc="19122F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4111C30"/>
    <w:multiLevelType w:val="hybridMultilevel"/>
    <w:tmpl w:val="6324E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D1375"/>
    <w:multiLevelType w:val="hybridMultilevel"/>
    <w:tmpl w:val="5152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B22A5"/>
    <w:multiLevelType w:val="hybridMultilevel"/>
    <w:tmpl w:val="B8FC55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F0D59"/>
    <w:multiLevelType w:val="hybridMultilevel"/>
    <w:tmpl w:val="219A77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A402E1"/>
    <w:multiLevelType w:val="hybridMultilevel"/>
    <w:tmpl w:val="E1DC3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A640D"/>
    <w:multiLevelType w:val="hybridMultilevel"/>
    <w:tmpl w:val="D72A1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B4EDD"/>
    <w:multiLevelType w:val="hybridMultilevel"/>
    <w:tmpl w:val="107850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71748E"/>
    <w:multiLevelType w:val="hybridMultilevel"/>
    <w:tmpl w:val="806AC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32"/>
  </w:num>
  <w:num w:numId="4">
    <w:abstractNumId w:val="28"/>
  </w:num>
  <w:num w:numId="5">
    <w:abstractNumId w:val="5"/>
  </w:num>
  <w:num w:numId="6">
    <w:abstractNumId w:val="18"/>
  </w:num>
  <w:num w:numId="7">
    <w:abstractNumId w:val="11"/>
  </w:num>
  <w:num w:numId="8">
    <w:abstractNumId w:val="6"/>
  </w:num>
  <w:num w:numId="9">
    <w:abstractNumId w:val="14"/>
  </w:num>
  <w:num w:numId="10">
    <w:abstractNumId w:val="26"/>
  </w:num>
  <w:num w:numId="11">
    <w:abstractNumId w:val="1"/>
  </w:num>
  <w:num w:numId="12">
    <w:abstractNumId w:val="31"/>
  </w:num>
  <w:num w:numId="13">
    <w:abstractNumId w:val="19"/>
  </w:num>
  <w:num w:numId="14">
    <w:abstractNumId w:val="15"/>
  </w:num>
  <w:num w:numId="15">
    <w:abstractNumId w:val="9"/>
  </w:num>
  <w:num w:numId="16">
    <w:abstractNumId w:val="29"/>
  </w:num>
  <w:num w:numId="17">
    <w:abstractNumId w:val="2"/>
  </w:num>
  <w:num w:numId="18">
    <w:abstractNumId w:val="30"/>
  </w:num>
  <w:num w:numId="19">
    <w:abstractNumId w:val="8"/>
  </w:num>
  <w:num w:numId="20">
    <w:abstractNumId w:val="3"/>
  </w:num>
  <w:num w:numId="21">
    <w:abstractNumId w:val="7"/>
  </w:num>
  <w:num w:numId="22">
    <w:abstractNumId w:val="25"/>
  </w:num>
  <w:num w:numId="23">
    <w:abstractNumId w:val="27"/>
  </w:num>
  <w:num w:numId="24">
    <w:abstractNumId w:val="24"/>
  </w:num>
  <w:num w:numId="25">
    <w:abstractNumId w:val="10"/>
  </w:num>
  <w:num w:numId="26">
    <w:abstractNumId w:val="4"/>
  </w:num>
  <w:num w:numId="27">
    <w:abstractNumId w:val="23"/>
  </w:num>
  <w:num w:numId="28">
    <w:abstractNumId w:val="0"/>
  </w:num>
  <w:num w:numId="29">
    <w:abstractNumId w:val="21"/>
  </w:num>
  <w:num w:numId="30">
    <w:abstractNumId w:val="12"/>
  </w:num>
  <w:num w:numId="31">
    <w:abstractNumId w:val="16"/>
  </w:num>
  <w:num w:numId="32">
    <w:abstractNumId w:val="22"/>
  </w:num>
  <w:num w:numId="33">
    <w:abstractNumId w:val="17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EE"/>
    <w:rsid w:val="00043CC7"/>
    <w:rsid w:val="00046332"/>
    <w:rsid w:val="0004676B"/>
    <w:rsid w:val="00051058"/>
    <w:rsid w:val="00070D3F"/>
    <w:rsid w:val="0007421D"/>
    <w:rsid w:val="000765BB"/>
    <w:rsid w:val="0008730B"/>
    <w:rsid w:val="00090F06"/>
    <w:rsid w:val="000A51DA"/>
    <w:rsid w:val="000E4E99"/>
    <w:rsid w:val="000E6B98"/>
    <w:rsid w:val="000F0B6D"/>
    <w:rsid w:val="000F388B"/>
    <w:rsid w:val="00112CC6"/>
    <w:rsid w:val="0013241A"/>
    <w:rsid w:val="0015203D"/>
    <w:rsid w:val="00166D99"/>
    <w:rsid w:val="00176412"/>
    <w:rsid w:val="00180C3C"/>
    <w:rsid w:val="001812E5"/>
    <w:rsid w:val="001B724D"/>
    <w:rsid w:val="001E6F8B"/>
    <w:rsid w:val="001F3747"/>
    <w:rsid w:val="002071B1"/>
    <w:rsid w:val="00217B6F"/>
    <w:rsid w:val="002226BF"/>
    <w:rsid w:val="0025280E"/>
    <w:rsid w:val="002630B0"/>
    <w:rsid w:val="00270F2A"/>
    <w:rsid w:val="0027503F"/>
    <w:rsid w:val="002839FC"/>
    <w:rsid w:val="002871C6"/>
    <w:rsid w:val="002A412C"/>
    <w:rsid w:val="002A7A2A"/>
    <w:rsid w:val="002A7B8F"/>
    <w:rsid w:val="002C1A3F"/>
    <w:rsid w:val="002C6CE3"/>
    <w:rsid w:val="002D3781"/>
    <w:rsid w:val="002E5050"/>
    <w:rsid w:val="002F05D9"/>
    <w:rsid w:val="002F112E"/>
    <w:rsid w:val="002F27DC"/>
    <w:rsid w:val="00302E9B"/>
    <w:rsid w:val="00305CF1"/>
    <w:rsid w:val="00322B2D"/>
    <w:rsid w:val="003249B0"/>
    <w:rsid w:val="00335073"/>
    <w:rsid w:val="00345563"/>
    <w:rsid w:val="00362EFC"/>
    <w:rsid w:val="003D3EC1"/>
    <w:rsid w:val="003D41CC"/>
    <w:rsid w:val="003D6FFE"/>
    <w:rsid w:val="003E200C"/>
    <w:rsid w:val="003E58C3"/>
    <w:rsid w:val="00433464"/>
    <w:rsid w:val="00445201"/>
    <w:rsid w:val="004830D5"/>
    <w:rsid w:val="00491937"/>
    <w:rsid w:val="004B1B33"/>
    <w:rsid w:val="004C7A37"/>
    <w:rsid w:val="004F0021"/>
    <w:rsid w:val="004F6634"/>
    <w:rsid w:val="00530265"/>
    <w:rsid w:val="005342EA"/>
    <w:rsid w:val="00557704"/>
    <w:rsid w:val="00594130"/>
    <w:rsid w:val="005A0555"/>
    <w:rsid w:val="005B44DB"/>
    <w:rsid w:val="005B78D7"/>
    <w:rsid w:val="005C7565"/>
    <w:rsid w:val="005E2B47"/>
    <w:rsid w:val="005F26B9"/>
    <w:rsid w:val="0061501C"/>
    <w:rsid w:val="0061722C"/>
    <w:rsid w:val="00640E53"/>
    <w:rsid w:val="0065015D"/>
    <w:rsid w:val="006566EE"/>
    <w:rsid w:val="0067391A"/>
    <w:rsid w:val="00692B6D"/>
    <w:rsid w:val="006A2F96"/>
    <w:rsid w:val="006B558D"/>
    <w:rsid w:val="006C10F3"/>
    <w:rsid w:val="006C64BE"/>
    <w:rsid w:val="006D042A"/>
    <w:rsid w:val="006D775F"/>
    <w:rsid w:val="006E37B6"/>
    <w:rsid w:val="006E4B10"/>
    <w:rsid w:val="006F2BCD"/>
    <w:rsid w:val="0071316A"/>
    <w:rsid w:val="00740DE2"/>
    <w:rsid w:val="007601E5"/>
    <w:rsid w:val="007825BF"/>
    <w:rsid w:val="00785C81"/>
    <w:rsid w:val="007F7646"/>
    <w:rsid w:val="0081176A"/>
    <w:rsid w:val="00816E22"/>
    <w:rsid w:val="008C1DEF"/>
    <w:rsid w:val="00903380"/>
    <w:rsid w:val="00917381"/>
    <w:rsid w:val="0093265E"/>
    <w:rsid w:val="009428D6"/>
    <w:rsid w:val="009523D0"/>
    <w:rsid w:val="00965AEA"/>
    <w:rsid w:val="00984367"/>
    <w:rsid w:val="00991CE2"/>
    <w:rsid w:val="009D56EE"/>
    <w:rsid w:val="009D5A51"/>
    <w:rsid w:val="009F70E8"/>
    <w:rsid w:val="00A214B8"/>
    <w:rsid w:val="00A3454C"/>
    <w:rsid w:val="00A37913"/>
    <w:rsid w:val="00A452C3"/>
    <w:rsid w:val="00A46299"/>
    <w:rsid w:val="00A82C5C"/>
    <w:rsid w:val="00AB2E41"/>
    <w:rsid w:val="00AE3DD6"/>
    <w:rsid w:val="00B00FA8"/>
    <w:rsid w:val="00B04AE1"/>
    <w:rsid w:val="00B2541A"/>
    <w:rsid w:val="00B257BF"/>
    <w:rsid w:val="00BC23AF"/>
    <w:rsid w:val="00BE2904"/>
    <w:rsid w:val="00BF2BE3"/>
    <w:rsid w:val="00C01D38"/>
    <w:rsid w:val="00C218B9"/>
    <w:rsid w:val="00C42805"/>
    <w:rsid w:val="00C66FF2"/>
    <w:rsid w:val="00C92D3C"/>
    <w:rsid w:val="00CB7BBA"/>
    <w:rsid w:val="00CC2FB4"/>
    <w:rsid w:val="00CC753D"/>
    <w:rsid w:val="00CD2614"/>
    <w:rsid w:val="00CE68ED"/>
    <w:rsid w:val="00D04183"/>
    <w:rsid w:val="00D12BCD"/>
    <w:rsid w:val="00D5513A"/>
    <w:rsid w:val="00D74B94"/>
    <w:rsid w:val="00D7609F"/>
    <w:rsid w:val="00DB7B22"/>
    <w:rsid w:val="00DC580D"/>
    <w:rsid w:val="00DD0B2C"/>
    <w:rsid w:val="00DD0CAC"/>
    <w:rsid w:val="00DF7AA6"/>
    <w:rsid w:val="00E03FD4"/>
    <w:rsid w:val="00E76E22"/>
    <w:rsid w:val="00EC1FA1"/>
    <w:rsid w:val="00EC7B46"/>
    <w:rsid w:val="00ED0967"/>
    <w:rsid w:val="00EF2880"/>
    <w:rsid w:val="00EF43FB"/>
    <w:rsid w:val="00F07CDC"/>
    <w:rsid w:val="00F15813"/>
    <w:rsid w:val="00F322B8"/>
    <w:rsid w:val="00FB1089"/>
    <w:rsid w:val="00FE5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746EA"/>
  <w15:docId w15:val="{33D83EFD-E6EC-483A-ADBE-68A019FF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0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F05D9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Arial" w:eastAsia="Times New Roman" w:hAnsi="Arial" w:cs="Arial"/>
      <w:b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56EE"/>
    <w:pPr>
      <w:spacing w:after="0" w:line="240" w:lineRule="auto"/>
    </w:pPr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DB7B22"/>
    <w:pPr>
      <w:ind w:left="720"/>
      <w:contextualSpacing/>
    </w:pPr>
  </w:style>
  <w:style w:type="table" w:styleId="Tabela-Siatka">
    <w:name w:val="Table Grid"/>
    <w:basedOn w:val="Standardowy"/>
    <w:uiPriority w:val="59"/>
    <w:rsid w:val="0065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D775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DD6"/>
  </w:style>
  <w:style w:type="paragraph" w:styleId="Stopka">
    <w:name w:val="footer"/>
    <w:basedOn w:val="Normalny"/>
    <w:link w:val="StopkaZnak"/>
    <w:uiPriority w:val="99"/>
    <w:unhideWhenUsed/>
    <w:rsid w:val="00A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DD6"/>
  </w:style>
  <w:style w:type="paragraph" w:customStyle="1" w:styleId="Default">
    <w:name w:val="Default"/>
    <w:rsid w:val="00AE3DD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DC580D"/>
  </w:style>
  <w:style w:type="paragraph" w:styleId="Tekstdymka">
    <w:name w:val="Balloon Text"/>
    <w:basedOn w:val="Normalny"/>
    <w:link w:val="TekstdymkaZnak"/>
    <w:uiPriority w:val="99"/>
    <w:semiHidden/>
    <w:unhideWhenUsed/>
    <w:rsid w:val="00EC7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B4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421D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rsid w:val="002F05D9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F0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5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A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A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A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A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2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rzewka\AppData\Roaming\Microsoft\Szablony\pust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E90F6-193D-4333-8CDF-8BF1CDB7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pusty.dotm</Template>
  <TotalTime>3</TotalTime>
  <Pages>4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Grzewka</dc:creator>
  <cp:lastModifiedBy>Sebastian Sikora</cp:lastModifiedBy>
  <cp:revision>4</cp:revision>
  <dcterms:created xsi:type="dcterms:W3CDTF">2019-08-22T09:53:00Z</dcterms:created>
  <dcterms:modified xsi:type="dcterms:W3CDTF">2019-08-22T10:05:00Z</dcterms:modified>
</cp:coreProperties>
</file>